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DE5A97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Knot a Bull’s Roar Perpetual</w:t>
            </w:r>
            <w:r w:rsidR="00BA28A9" w:rsidRPr="00BA28A9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BA28A9" w:rsidP="00EB422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BA28A9" w:rsidP="00BA28A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Overall </w:t>
            </w:r>
            <w:r w:rsidR="001D0568">
              <w:rPr>
                <w:sz w:val="28"/>
                <w:szCs w:val="28"/>
              </w:rPr>
              <w:t xml:space="preserve">Fastest </w:t>
            </w:r>
            <w:r>
              <w:rPr>
                <w:sz w:val="28"/>
                <w:szCs w:val="28"/>
              </w:rPr>
              <w:t xml:space="preserve">Passage Race Winner ~ </w:t>
            </w:r>
            <w:proofErr w:type="spellStart"/>
            <w:r>
              <w:rPr>
                <w:sz w:val="28"/>
                <w:szCs w:val="28"/>
              </w:rPr>
              <w:t>FoS</w:t>
            </w:r>
            <w:proofErr w:type="spellEnd"/>
            <w:r>
              <w:rPr>
                <w:sz w:val="28"/>
                <w:szCs w:val="28"/>
              </w:rPr>
              <w:t xml:space="preserve"> Regatta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5D1553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BA28A9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="00BA28A9" w:rsidRPr="0094278E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AF76D8" w:rsidP="00F736E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58165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1D0568"/>
    <w:rsid w:val="00231EC4"/>
    <w:rsid w:val="003665FC"/>
    <w:rsid w:val="003B4723"/>
    <w:rsid w:val="003E2CB2"/>
    <w:rsid w:val="0047140A"/>
    <w:rsid w:val="004C44A9"/>
    <w:rsid w:val="005C6529"/>
    <w:rsid w:val="005D1553"/>
    <w:rsid w:val="005E362B"/>
    <w:rsid w:val="007C148E"/>
    <w:rsid w:val="008203B5"/>
    <w:rsid w:val="008874AB"/>
    <w:rsid w:val="0094278E"/>
    <w:rsid w:val="00987BEA"/>
    <w:rsid w:val="009D456C"/>
    <w:rsid w:val="00A25060"/>
    <w:rsid w:val="00AF76D8"/>
    <w:rsid w:val="00B06CC4"/>
    <w:rsid w:val="00B8051F"/>
    <w:rsid w:val="00BA28A9"/>
    <w:rsid w:val="00D2558F"/>
    <w:rsid w:val="00DE5A97"/>
    <w:rsid w:val="00E2573B"/>
    <w:rsid w:val="00E62058"/>
    <w:rsid w:val="00E84892"/>
    <w:rsid w:val="00EB4223"/>
    <w:rsid w:val="00F51CD2"/>
    <w:rsid w:val="00F736EA"/>
    <w:rsid w:val="00FA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rgyc.com.au/honourboards/Overall%20Fastest%20Correct%20Time%20Passage%20Race%20Winner.pd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7</TotalTime>
  <Pages>2</Pages>
  <Words>57</Words>
  <Characters>319</Characters>
  <Application>Microsoft Office Word</Application>
  <DocSecurity>0</DocSecurity>
  <Lines>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5</cp:revision>
  <cp:lastPrinted>2023-06-01T23:30:00Z</cp:lastPrinted>
  <dcterms:created xsi:type="dcterms:W3CDTF">2023-06-02T01:48:00Z</dcterms:created>
  <dcterms:modified xsi:type="dcterms:W3CDTF">2023-06-02T01:59:00Z</dcterms:modified>
</cp:coreProperties>
</file>